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14:paraId="3E0CE866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792CF6F" w14:textId="73A48B68" w:rsidR="003D1B71" w:rsidRPr="00452669" w:rsidRDefault="001B4DDE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C643F3" wp14:editId="1B027CF3">
                  <wp:extent cx="1395518" cy="1943100"/>
                  <wp:effectExtent l="76200" t="76200" r="128905" b="133350"/>
                  <wp:docPr id="202823420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234202" name="Obrázek 2028234202"/>
                          <pic:cNvPicPr/>
                        </pic:nvPicPr>
                        <pic:blipFill rotWithShape="1">
                          <a:blip r:embed="rId11"/>
                          <a:srcRect l="11316" t="1" b="-1423"/>
                          <a:stretch/>
                        </pic:blipFill>
                        <pic:spPr bwMode="auto">
                          <a:xfrm>
                            <a:off x="0" y="0"/>
                            <a:ext cx="1411816" cy="196579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62C92B1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7046113" w14:textId="0FB01577" w:rsidR="003D1B71" w:rsidRPr="00452669" w:rsidRDefault="00775B11" w:rsidP="00310F17">
            <w:pPr>
              <w:pStyle w:val="Nzev"/>
            </w:pPr>
            <w:r>
              <w:t>Monika</w:t>
            </w:r>
            <w:r w:rsidR="003D1B71" w:rsidRPr="00452669">
              <w:rPr>
                <w:lang w:bidi="cs-CZ"/>
              </w:rPr>
              <w:br/>
            </w:r>
            <w:r>
              <w:t>Chalupníčková</w:t>
            </w:r>
          </w:p>
        </w:tc>
      </w:tr>
      <w:tr w:rsidR="003D1B71" w:rsidRPr="00452669" w14:paraId="0B511BE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03C6A5F" w14:textId="77777777"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8C985C4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sz w:val="20"/>
              </w:rPr>
              <w:id w:val="1196195576"/>
              <w:placeholder>
                <w:docPart w:val="A57B0411A68E40B1BE02BF6B13817170"/>
              </w:placeholder>
              <w:temporary/>
              <w:showingPlcHdr/>
              <w15:appearance w15:val="hidden"/>
            </w:sdtPr>
            <w:sdtEndPr/>
            <w:sdtContent>
              <w:p w14:paraId="661DA670" w14:textId="77777777" w:rsidR="003D1B71" w:rsidRPr="00FB2624" w:rsidRDefault="003D1B71" w:rsidP="007A72A2">
                <w:pPr>
                  <w:pStyle w:val="Nadpis2"/>
                  <w:rPr>
                    <w:sz w:val="20"/>
                  </w:rPr>
                </w:pPr>
                <w:r w:rsidRPr="00FB2624">
                  <w:rPr>
                    <w:sz w:val="20"/>
                  </w:rPr>
                  <w:t>Pracovní zkušenosti</w:t>
                </w:r>
              </w:p>
            </w:sdtContent>
          </w:sdt>
          <w:p w14:paraId="1A8708CE" w14:textId="59F943D5" w:rsidR="003D1B71" w:rsidRPr="00FB2624" w:rsidRDefault="00295B50" w:rsidP="00AC6C7E">
            <w:pPr>
              <w:pStyle w:val="Data"/>
              <w:rPr>
                <w:sz w:val="20"/>
              </w:rPr>
            </w:pPr>
            <w:r w:rsidRPr="00FB2624">
              <w:rPr>
                <w:sz w:val="20"/>
              </w:rPr>
              <w:t>24.5.2022</w:t>
            </w:r>
            <w:r w:rsidR="003D1B71" w:rsidRPr="00FB2624">
              <w:rPr>
                <w:rFonts w:eastAsia="Calibri"/>
                <w:sz w:val="20"/>
                <w:lang w:bidi="cs-CZ"/>
              </w:rPr>
              <w:t xml:space="preserve"> – </w:t>
            </w:r>
            <w:r w:rsidRPr="00FB2624">
              <w:rPr>
                <w:sz w:val="20"/>
              </w:rPr>
              <w:t>30.6.2024</w:t>
            </w:r>
          </w:p>
          <w:p w14:paraId="44F1FAAA" w14:textId="122A1DF5" w:rsidR="00295B50" w:rsidRPr="00FB2624" w:rsidRDefault="00295B50" w:rsidP="00AC6C7E">
            <w:pPr>
              <w:pStyle w:val="Pracovnzkuenosti"/>
              <w:rPr>
                <w:sz w:val="20"/>
                <w:szCs w:val="20"/>
              </w:rPr>
            </w:pPr>
            <w:r w:rsidRPr="00FB2624">
              <w:rPr>
                <w:sz w:val="20"/>
                <w:szCs w:val="20"/>
              </w:rPr>
              <w:t>Administrativa</w:t>
            </w:r>
            <w:r w:rsidR="003D1B71"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• </w:t>
            </w:r>
            <w:r w:rsidRPr="00FB2624">
              <w:rPr>
                <w:sz w:val="20"/>
                <w:szCs w:val="20"/>
              </w:rPr>
              <w:t>Úklidové práce, Výlepová služba plakáty</w:t>
            </w:r>
            <w:r w:rsidR="003D1B71"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•</w:t>
            </w:r>
            <w:r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</w:t>
            </w:r>
            <w:r w:rsidR="003D1B71"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</w:t>
            </w:r>
            <w:r w:rsidRPr="00FB2624">
              <w:rPr>
                <w:sz w:val="20"/>
                <w:szCs w:val="20"/>
              </w:rPr>
              <w:t>Městský klub v Novém Městě nad Metují</w:t>
            </w:r>
          </w:p>
          <w:p w14:paraId="72321671" w14:textId="6618C728" w:rsidR="003D1B71" w:rsidRPr="00FB2624" w:rsidRDefault="00295B50" w:rsidP="00AC6C7E">
            <w:pPr>
              <w:pStyle w:val="Data"/>
              <w:rPr>
                <w:sz w:val="20"/>
              </w:rPr>
            </w:pPr>
            <w:r w:rsidRPr="00FB2624">
              <w:rPr>
                <w:sz w:val="20"/>
              </w:rPr>
              <w:t>1.8.2020</w:t>
            </w:r>
            <w:r w:rsidR="003D1B71" w:rsidRPr="00FB2624">
              <w:rPr>
                <w:rFonts w:eastAsia="Calibri"/>
                <w:sz w:val="20"/>
                <w:lang w:bidi="cs-CZ"/>
              </w:rPr>
              <w:t xml:space="preserve"> – </w:t>
            </w:r>
            <w:r w:rsidR="007E3E36" w:rsidRPr="00FB2624">
              <w:rPr>
                <w:sz w:val="20"/>
              </w:rPr>
              <w:t>23.5.2022</w:t>
            </w:r>
          </w:p>
          <w:p w14:paraId="0693E7F0" w14:textId="2389F63A" w:rsidR="003D1B71" w:rsidRPr="00FB2624" w:rsidRDefault="007E3E36" w:rsidP="00AC6C7E">
            <w:pPr>
              <w:pStyle w:val="Pracovnzkuenosti"/>
              <w:rPr>
                <w:sz w:val="20"/>
                <w:szCs w:val="20"/>
              </w:rPr>
            </w:pPr>
            <w:r w:rsidRPr="00FB2624">
              <w:rPr>
                <w:sz w:val="20"/>
                <w:szCs w:val="20"/>
              </w:rPr>
              <w:t>Uklízečka</w:t>
            </w:r>
            <w:r w:rsidR="003D1B71"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•</w:t>
            </w:r>
            <w:r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</w:t>
            </w:r>
            <w:r w:rsidR="003D1B71"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</w:t>
            </w:r>
            <w:r w:rsidRPr="00FB2624">
              <w:rPr>
                <w:sz w:val="20"/>
                <w:szCs w:val="20"/>
              </w:rPr>
              <w:t>Základní  škola, Česká Skalice, Okres  Náchod</w:t>
            </w:r>
          </w:p>
          <w:p w14:paraId="73359177" w14:textId="76A97FE6" w:rsidR="003D1B71" w:rsidRPr="00FB2624" w:rsidRDefault="007E3E36" w:rsidP="00AC6C7E">
            <w:pPr>
              <w:pStyle w:val="Data"/>
              <w:rPr>
                <w:sz w:val="20"/>
              </w:rPr>
            </w:pPr>
            <w:r w:rsidRPr="00FB2624">
              <w:rPr>
                <w:sz w:val="20"/>
              </w:rPr>
              <w:t>26.7.2018</w:t>
            </w:r>
            <w:r w:rsidR="003D1B71" w:rsidRPr="00FB2624">
              <w:rPr>
                <w:rFonts w:eastAsia="Calibri"/>
                <w:sz w:val="20"/>
                <w:lang w:bidi="cs-CZ"/>
              </w:rPr>
              <w:t xml:space="preserve">– </w:t>
            </w:r>
            <w:r w:rsidR="00FB2624" w:rsidRPr="00FB2624">
              <w:rPr>
                <w:sz w:val="20"/>
              </w:rPr>
              <w:t>1</w:t>
            </w:r>
            <w:r w:rsidRPr="00FB2624">
              <w:rPr>
                <w:sz w:val="20"/>
              </w:rPr>
              <w:t>.</w:t>
            </w:r>
            <w:r w:rsidR="00FB2624" w:rsidRPr="00FB2624">
              <w:rPr>
                <w:sz w:val="20"/>
              </w:rPr>
              <w:t>6</w:t>
            </w:r>
            <w:r w:rsidRPr="00FB2624">
              <w:rPr>
                <w:sz w:val="20"/>
              </w:rPr>
              <w:t>.2019</w:t>
            </w:r>
          </w:p>
          <w:p w14:paraId="36D467A0" w14:textId="5DCB781B" w:rsidR="003D1B71" w:rsidRPr="00FB2624" w:rsidRDefault="007E3E36" w:rsidP="00FB2624">
            <w:pPr>
              <w:pStyle w:val="Pracovnzkuenosti"/>
              <w:rPr>
                <w:sz w:val="20"/>
                <w:szCs w:val="20"/>
              </w:rPr>
            </w:pPr>
            <w:r w:rsidRPr="00FB2624">
              <w:rPr>
                <w:sz w:val="20"/>
                <w:szCs w:val="20"/>
              </w:rPr>
              <w:t>Dispečer</w:t>
            </w:r>
            <w:r w:rsidR="003D1B71" w:rsidRPr="00FB2624">
              <w:rPr>
                <w:rStyle w:val="Siln"/>
                <w:rFonts w:eastAsia="Calibri"/>
                <w:sz w:val="20"/>
                <w:szCs w:val="20"/>
                <w:lang w:bidi="cs-CZ"/>
              </w:rPr>
              <w:t xml:space="preserve"> •  </w:t>
            </w:r>
            <w:r w:rsidRPr="00FB2624">
              <w:rPr>
                <w:sz w:val="20"/>
                <w:szCs w:val="20"/>
              </w:rPr>
              <w:t>Logex logistics s.r.o.</w:t>
            </w:r>
          </w:p>
          <w:p w14:paraId="5A68CF64" w14:textId="475C699E" w:rsidR="00FB2624" w:rsidRDefault="00FB2624" w:rsidP="00FB2624">
            <w:pPr>
              <w:pStyle w:val="Pracovnzkuenosti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FB2624">
              <w:rPr>
                <w:sz w:val="20"/>
                <w:szCs w:val="20"/>
              </w:rPr>
              <w:t>16.7.2017-26.5.2018</w:t>
            </w:r>
            <w:r>
              <w:rPr>
                <w:sz w:val="20"/>
                <w:szCs w:val="20"/>
              </w:rPr>
              <w:t xml:space="preserve">  Správa Kancelářských prostor – Českoskalické vodárny</w:t>
            </w:r>
          </w:p>
          <w:p w14:paraId="7A45BEC7" w14:textId="2247D66B" w:rsidR="00541218" w:rsidRDefault="00541218" w:rsidP="00FB2624">
            <w:pPr>
              <w:pStyle w:val="Pracovnzkuenosti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15.2.2015 – 13.5.2017  Tesco Stores a.s. prodavačka, asistent prodeje</w:t>
            </w:r>
          </w:p>
          <w:p w14:paraId="6DAF47C7" w14:textId="49E33EE0" w:rsidR="00541218" w:rsidRDefault="00541218" w:rsidP="00541218">
            <w:pPr>
              <w:pStyle w:val="Pracovnzkuenosti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Další praxe:</w:t>
            </w:r>
          </w:p>
          <w:p w14:paraId="678D0D98" w14:textId="58B558BC" w:rsidR="00541218" w:rsidRPr="00FB2624" w:rsidRDefault="00541218" w:rsidP="00541218">
            <w:pPr>
              <w:pStyle w:val="Pracovnzkuenosti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Obsluha kavárny, obsluha hostů,přímý prodej,telefonická komunikace se zákazníky, </w:t>
            </w:r>
            <w:r w:rsidR="001F1728">
              <w:rPr>
                <w:sz w:val="20"/>
                <w:szCs w:val="20"/>
              </w:rPr>
              <w:t>jednoduchá administrativa ( e-mailová komunikace,telefonická komunikace, kopírování,skenování, jednoduché účetnictví a částečně podvojné účetnictví,objednávání klientů a další.</w:t>
            </w:r>
          </w:p>
          <w:sdt>
            <w:sdtPr>
              <w:id w:val="-1554227259"/>
              <w:placeholder>
                <w:docPart w:val="4F44BE61DB944DD1B4F65A6329231FEE"/>
              </w:placeholder>
              <w:temporary/>
              <w:showingPlcHdr/>
              <w15:appearance w15:val="hidden"/>
            </w:sdtPr>
            <w:sdtEndPr/>
            <w:sdtContent>
              <w:p w14:paraId="0D982C4F" w14:textId="77777777" w:rsidR="003D1B71" w:rsidRPr="007A72A2" w:rsidRDefault="003D1B71" w:rsidP="007A72A2">
                <w:pPr>
                  <w:pStyle w:val="Nadpis2"/>
                </w:pPr>
                <w:r w:rsidRPr="007A72A2">
                  <w:t>Vzdělání</w:t>
                </w:r>
              </w:p>
            </w:sdtContent>
          </w:sdt>
          <w:p w14:paraId="21E89B9B" w14:textId="5D00C426" w:rsidR="003D1B71" w:rsidRDefault="00FB2624" w:rsidP="00353B60">
            <w:pPr>
              <w:pStyle w:val="Nzevkoly"/>
            </w:pPr>
            <w:r>
              <w:t>SOŠ</w:t>
            </w:r>
            <w:r>
              <w:rPr>
                <w:lang w:bidi="cs-CZ"/>
              </w:rPr>
              <w:t xml:space="preserve"> a SOU Hotelnictví</w:t>
            </w:r>
            <w:r w:rsidR="00C53286">
              <w:rPr>
                <w:lang w:bidi="cs-CZ"/>
              </w:rPr>
              <w:t xml:space="preserve"> </w:t>
            </w:r>
            <w:r w:rsidR="003D1B71" w:rsidRPr="00452669">
              <w:rPr>
                <w:lang w:bidi="cs-CZ"/>
              </w:rPr>
              <w:t xml:space="preserve"> </w:t>
            </w:r>
            <w:r>
              <w:t>Teplice nad Metují</w:t>
            </w:r>
            <w:r w:rsidR="00F461FA">
              <w:t xml:space="preserve"> – barman,číšník</w:t>
            </w:r>
          </w:p>
          <w:p w14:paraId="49E4A8BF" w14:textId="137545B8" w:rsidR="00F461FA" w:rsidRDefault="00F461FA" w:rsidP="00353B60">
            <w:pPr>
              <w:pStyle w:val="Nzevkoly"/>
            </w:pPr>
            <w:r>
              <w:t xml:space="preserve">                                             - zakončen</w:t>
            </w:r>
            <w:r w:rsidR="00541218">
              <w:t>o</w:t>
            </w:r>
            <w:r>
              <w:t xml:space="preserve"> závěrečnou zkouškou</w:t>
            </w:r>
          </w:p>
          <w:p w14:paraId="2031C1F9" w14:textId="77777777" w:rsidR="00541218" w:rsidRDefault="00F461FA" w:rsidP="00353B60">
            <w:pPr>
              <w:pStyle w:val="Nzevkoly"/>
            </w:pPr>
            <w:r>
              <w:t xml:space="preserve">SOŠ podnikání nástavba Praha Braník </w:t>
            </w:r>
          </w:p>
          <w:p w14:paraId="6C580B9A" w14:textId="77777777" w:rsidR="00541218" w:rsidRDefault="00541218" w:rsidP="00353B60">
            <w:pPr>
              <w:pStyle w:val="Nzevkoly"/>
            </w:pPr>
          </w:p>
          <w:p w14:paraId="36464483" w14:textId="1E66BFFF" w:rsidR="00F461FA" w:rsidRDefault="00541218" w:rsidP="00353B60">
            <w:pPr>
              <w:pStyle w:val="Nzevkoly"/>
            </w:pPr>
            <w:r>
              <w:t>Certifikát: terminálové Zprávy</w:t>
            </w:r>
            <w:r w:rsidR="00F461FA">
              <w:t xml:space="preserve">  </w:t>
            </w:r>
          </w:p>
          <w:p w14:paraId="4571296A" w14:textId="64CF523B" w:rsidR="00541218" w:rsidRDefault="00541218" w:rsidP="00353B60">
            <w:pPr>
              <w:pStyle w:val="Nzevkoly"/>
            </w:pPr>
            <w:r>
              <w:t>Certifikát: manikúra modeláž nehtů</w:t>
            </w:r>
          </w:p>
          <w:p w14:paraId="6A38D7DA" w14:textId="4766BCE4" w:rsidR="00D140DA" w:rsidRDefault="00D140DA" w:rsidP="00353B60">
            <w:pPr>
              <w:pStyle w:val="Nzevkoly"/>
            </w:pPr>
            <w:r>
              <w:t xml:space="preserve">Certifikát: floristika vázání květin </w:t>
            </w:r>
          </w:p>
          <w:p w14:paraId="4AF815B6" w14:textId="4293D31B" w:rsidR="001F1728" w:rsidRDefault="001F1728" w:rsidP="00353B60">
            <w:pPr>
              <w:pStyle w:val="Nzevkoly"/>
            </w:pPr>
            <w:r>
              <w:t>Řidičský průkaz skupiny B, aktivní řidič</w:t>
            </w:r>
          </w:p>
          <w:p w14:paraId="774C7C10" w14:textId="77777777" w:rsidR="00D140DA" w:rsidRDefault="00D140DA" w:rsidP="00353B60">
            <w:pPr>
              <w:pStyle w:val="Nzevkoly"/>
            </w:pPr>
          </w:p>
          <w:p w14:paraId="5CFBB0E0" w14:textId="39907E57" w:rsidR="00D140DA" w:rsidRDefault="00D140DA" w:rsidP="00353B60">
            <w:pPr>
              <w:pStyle w:val="Nzevkoly"/>
            </w:pPr>
            <w:r>
              <w:t xml:space="preserve">Ovládám základy počítačové techniky: word, excel </w:t>
            </w:r>
          </w:p>
          <w:p w14:paraId="4FB26BEF" w14:textId="0116F552" w:rsidR="003D1B71" w:rsidRDefault="001F1728" w:rsidP="007A72A2">
            <w:pPr>
              <w:pStyle w:val="Nadpis2"/>
            </w:pPr>
            <w:r>
              <w:t>Komunikace</w:t>
            </w:r>
          </w:p>
          <w:p w14:paraId="40BA52B9" w14:textId="29BFC9BC" w:rsidR="001F1728" w:rsidRDefault="001F1728" w:rsidP="001F1728">
            <w:r>
              <w:t xml:space="preserve">Český Jazyk </w:t>
            </w:r>
          </w:p>
          <w:p w14:paraId="6F8FC323" w14:textId="58596E17" w:rsidR="00B83C47" w:rsidRDefault="001F1728" w:rsidP="001F1728">
            <w:r>
              <w:t>Anglický jazyk úroveň A1,B1</w:t>
            </w:r>
            <w:r w:rsidR="00B83C47">
              <w:t xml:space="preserve"> </w:t>
            </w:r>
            <w:r>
              <w:t xml:space="preserve"> (neustále se v angličtině vzdělávám</w:t>
            </w:r>
            <w:r w:rsidR="00B83C47">
              <w:t>)</w:t>
            </w:r>
          </w:p>
          <w:p w14:paraId="25399FE9" w14:textId="77777777" w:rsidR="00D140DA" w:rsidRDefault="00D140DA" w:rsidP="00B83C47">
            <w:pPr>
              <w:pStyle w:val="Nadpis2"/>
            </w:pPr>
          </w:p>
          <w:p w14:paraId="77568EB5" w14:textId="4B69644C" w:rsidR="00B83C47" w:rsidRDefault="00B83C47" w:rsidP="00B83C47">
            <w:pPr>
              <w:pStyle w:val="Nadpis2"/>
            </w:pPr>
            <w:r>
              <w:lastRenderedPageBreak/>
              <w:t>Čím mohu být pro Váší společnost  či firmu prospěšná?</w:t>
            </w:r>
          </w:p>
          <w:p w14:paraId="55E4923A" w14:textId="77777777" w:rsidR="00B83C47" w:rsidRDefault="00B83C47" w:rsidP="00B83C47">
            <w:r>
              <w:t xml:space="preserve">Ráda komunikuji s lidmi, jsem dochvilná a ráda se vzdělávám. Myslím si,že jsem i přátelský člověk . </w:t>
            </w:r>
            <w:r w:rsidR="00D140DA">
              <w:t>Baví mne angličtina, různé ruční práce například:  tvoření z keramické hlíny, floristika,práce s dětmi, sportovní aktivity, vyřizování různých akcí a jednání s lidmi.</w:t>
            </w:r>
            <w:r>
              <w:t xml:space="preserve"> </w:t>
            </w:r>
          </w:p>
          <w:p w14:paraId="110F197A" w14:textId="21052247" w:rsidR="001B4DDE" w:rsidRPr="00B83C47" w:rsidRDefault="001B4DDE" w:rsidP="00B83C47"/>
        </w:tc>
      </w:tr>
      <w:tr w:rsidR="003D1B71" w:rsidRPr="00452669" w14:paraId="71850004" w14:textId="77777777" w:rsidTr="003D1B71">
        <w:trPr>
          <w:trHeight w:val="1164"/>
        </w:trPr>
        <w:tc>
          <w:tcPr>
            <w:tcW w:w="720" w:type="dxa"/>
          </w:tcPr>
          <w:p w14:paraId="41A7A0A4" w14:textId="77777777"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6CA90DD" w14:textId="3B70E0E7"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4244D98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C19BDA" w14:textId="77777777" w:rsidR="003D1B71" w:rsidRPr="00452669" w:rsidRDefault="003D1B71" w:rsidP="00222466"/>
        </w:tc>
      </w:tr>
      <w:tr w:rsidR="003D1B71" w:rsidRPr="00452669" w14:paraId="668C081C" w14:textId="77777777" w:rsidTr="003D1B71">
        <w:trPr>
          <w:trHeight w:val="543"/>
        </w:trPr>
        <w:tc>
          <w:tcPr>
            <w:tcW w:w="720" w:type="dxa"/>
          </w:tcPr>
          <w:p w14:paraId="165E832E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2DB3A93" w14:textId="77777777"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CBAFF7E" wp14:editId="6CE85F6F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A106F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WBXjiUEXgHCsewmx7Ir&#10;xxICzwJZO+8mx7IrxxICzwJZO+8mx7IrxxICzwKJ4uwmx7IrxxICzwKJ4uw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F630273" w14:textId="7832562B" w:rsidR="003D1B71" w:rsidRPr="00452669" w:rsidRDefault="001B4DDE" w:rsidP="00380FD1">
            <w:pPr>
              <w:pStyle w:val="Informace"/>
            </w:pPr>
            <w:r>
              <w:t>Legionářská</w:t>
            </w:r>
          </w:p>
          <w:p w14:paraId="4461E8F1" w14:textId="455CEC3C" w:rsidR="003D1B71" w:rsidRPr="00452669" w:rsidRDefault="001B4DDE" w:rsidP="00380FD1">
            <w:pPr>
              <w:pStyle w:val="Informace"/>
            </w:pPr>
            <w:r>
              <w:t>33, Česká Skalice</w:t>
            </w:r>
          </w:p>
        </w:tc>
        <w:tc>
          <w:tcPr>
            <w:tcW w:w="423" w:type="dxa"/>
            <w:vMerge/>
          </w:tcPr>
          <w:p w14:paraId="7B32466E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C4E4D8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3C60BB62" w14:textId="77777777" w:rsidTr="003D1B71">
        <w:trPr>
          <w:trHeight w:val="183"/>
        </w:trPr>
        <w:tc>
          <w:tcPr>
            <w:tcW w:w="720" w:type="dxa"/>
          </w:tcPr>
          <w:p w14:paraId="25200B9E" w14:textId="77777777"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96A6006" w14:textId="77777777"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0F2A5C9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CF0787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2E53BE01" w14:textId="77777777" w:rsidTr="003D1B71">
        <w:trPr>
          <w:trHeight w:val="624"/>
        </w:trPr>
        <w:tc>
          <w:tcPr>
            <w:tcW w:w="720" w:type="dxa"/>
          </w:tcPr>
          <w:p w14:paraId="6601634F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E4BBD31" w14:textId="77777777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9A21D49" wp14:editId="4B4A4C04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21B69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Qauelg0AABp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AA5E56F" w14:textId="1833F006" w:rsidR="003D1B71" w:rsidRPr="00452669" w:rsidRDefault="001B4DDE" w:rsidP="00380FD1">
            <w:pPr>
              <w:pStyle w:val="Informace"/>
            </w:pPr>
            <w:r>
              <w:t>776/701 152</w:t>
            </w:r>
          </w:p>
        </w:tc>
        <w:tc>
          <w:tcPr>
            <w:tcW w:w="423" w:type="dxa"/>
            <w:vMerge/>
          </w:tcPr>
          <w:p w14:paraId="695F84A0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6FDBE6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3418E874" w14:textId="77777777" w:rsidTr="003D1B71">
        <w:trPr>
          <w:trHeight w:val="183"/>
        </w:trPr>
        <w:tc>
          <w:tcPr>
            <w:tcW w:w="720" w:type="dxa"/>
          </w:tcPr>
          <w:p w14:paraId="5DACEFB9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E75715C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A8AB882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6D4FDCA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7031E452" w14:textId="77777777" w:rsidTr="003D1B71">
        <w:trPr>
          <w:trHeight w:val="633"/>
        </w:trPr>
        <w:tc>
          <w:tcPr>
            <w:tcW w:w="720" w:type="dxa"/>
          </w:tcPr>
          <w:p w14:paraId="3A9A7B37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375B4FC" w14:textId="77777777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C530EC4" wp14:editId="196A62D3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02DBC5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hA1o8jIAAL7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5AD16BD" w14:textId="16E0D992" w:rsidR="003D1B71" w:rsidRPr="00452669" w:rsidRDefault="001B4DDE" w:rsidP="00380FD1">
            <w:pPr>
              <w:pStyle w:val="Informace"/>
            </w:pPr>
            <w:r>
              <w:t>monika.chalupnickova@seznam.cz</w:t>
            </w:r>
          </w:p>
        </w:tc>
        <w:tc>
          <w:tcPr>
            <w:tcW w:w="423" w:type="dxa"/>
            <w:vMerge/>
          </w:tcPr>
          <w:p w14:paraId="3C4E3FC8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0F19D72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70DB0011" w14:textId="77777777" w:rsidTr="003D1B71">
        <w:trPr>
          <w:trHeight w:val="174"/>
        </w:trPr>
        <w:tc>
          <w:tcPr>
            <w:tcW w:w="720" w:type="dxa"/>
          </w:tcPr>
          <w:p w14:paraId="451109B0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AD6DFE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D6186EF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825A9D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583650B8" w14:textId="77777777" w:rsidTr="003D1B71">
        <w:trPr>
          <w:trHeight w:val="633"/>
        </w:trPr>
        <w:tc>
          <w:tcPr>
            <w:tcW w:w="720" w:type="dxa"/>
          </w:tcPr>
          <w:p w14:paraId="1C9E6D83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4DBEC45" w14:textId="77777777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15E089A" wp14:editId="2F7CCE85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50401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C49BBF09821642B2A1A739CC9C1381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0403D6F5" w14:textId="77777777" w:rsidR="003D1B71" w:rsidRPr="00452669" w:rsidRDefault="003D1B71" w:rsidP="00380FD1">
                <w:pPr>
                  <w:pStyle w:val="Informace"/>
                </w:pPr>
                <w:r w:rsidRPr="00452669">
                  <w:rPr>
                    <w:lang w:bidi="cs-CZ"/>
                  </w:rPr>
                  <w:t>[</w:t>
                </w:r>
                <w:r w:rsidRPr="00452669">
                  <w:rPr>
                    <w:rStyle w:val="Zstupntext"/>
                    <w:color w:val="666666" w:themeColor="accent4"/>
                    <w:lang w:bidi="cs-CZ"/>
                  </w:rPr>
                  <w:t>Váš web]</w:t>
                </w:r>
              </w:p>
            </w:tc>
          </w:sdtContent>
        </w:sdt>
        <w:tc>
          <w:tcPr>
            <w:tcW w:w="423" w:type="dxa"/>
            <w:vMerge/>
          </w:tcPr>
          <w:p w14:paraId="225A17D9" w14:textId="77777777"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551A510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5D5C56EF" w14:textId="77777777" w:rsidTr="003D1B71">
        <w:trPr>
          <w:trHeight w:val="2448"/>
        </w:trPr>
        <w:tc>
          <w:tcPr>
            <w:tcW w:w="720" w:type="dxa"/>
          </w:tcPr>
          <w:p w14:paraId="36C39110" w14:textId="77777777"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7A0F413" w14:textId="77777777"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44C02789" w14:textId="77777777" w:rsidR="003D1B71" w:rsidRPr="00452669" w:rsidRDefault="003D1B71" w:rsidP="00222466"/>
        </w:tc>
        <w:tc>
          <w:tcPr>
            <w:tcW w:w="6607" w:type="dxa"/>
            <w:vMerge/>
          </w:tcPr>
          <w:p w14:paraId="1AB99A2C" w14:textId="77777777" w:rsidR="003D1B71" w:rsidRPr="00452669" w:rsidRDefault="003D1B71" w:rsidP="00222466"/>
        </w:tc>
      </w:tr>
    </w:tbl>
    <w:p w14:paraId="3A7FFD92" w14:textId="77777777" w:rsidR="007F5B63" w:rsidRPr="00452669" w:rsidRDefault="007F5B63" w:rsidP="006D79A8">
      <w:pPr>
        <w:pStyle w:val="Zkladntext"/>
      </w:pPr>
    </w:p>
    <w:sectPr w:rsidR="007F5B63" w:rsidRPr="00452669" w:rsidSect="00452669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DD3C8" w14:textId="77777777" w:rsidR="00775B11" w:rsidRDefault="00775B11" w:rsidP="00590471">
      <w:r>
        <w:separator/>
      </w:r>
    </w:p>
  </w:endnote>
  <w:endnote w:type="continuationSeparator" w:id="0">
    <w:p w14:paraId="153D94D1" w14:textId="77777777" w:rsidR="00775B11" w:rsidRDefault="00775B1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6AD4B" w14:textId="77777777" w:rsidR="00775B11" w:rsidRDefault="00775B11" w:rsidP="00590471">
      <w:r>
        <w:separator/>
      </w:r>
    </w:p>
  </w:footnote>
  <w:footnote w:type="continuationSeparator" w:id="0">
    <w:p w14:paraId="11F11C15" w14:textId="77777777" w:rsidR="00775B11" w:rsidRDefault="00775B1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FABB6" w14:textId="77777777" w:rsidR="00590471" w:rsidRPr="0035732C" w:rsidRDefault="00310F17" w:rsidP="00060042">
    <w:pPr>
      <w:pStyle w:val="Zkladntext"/>
    </w:pPr>
    <w:r w:rsidRPr="0035732C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D3B9FD8" wp14:editId="636FFEAD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F16CC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9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K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v4OSejLmEcCpNnDtPLH+/FGOVOiTtORZFABsuQikqBLihj9cZZKdT+A5CoPaPGSqUAgo6C5P&#10;Zup75HnRayd2ryKxbjhelFDXlFj4RDQpqeUqTRreBX+yAgoOPZV1fF803coTTnoxDIY514dDG4c9&#10;KyetE2OFUn9ZKox0IJquv+z3FBqBLWmn65mYTfT5KDBltvohIdgbMNHwwqChIOJV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walUlieEHgaKBJNjmWDUhENTCQq&#10;x7KZHMsGpSIamEhUjmUzOZZNOZYQWL2gHMtmciwblEptA5Nj2ZRjCYFXBUWiybFsyrGEwNNAkWhy&#10;LJtyLCHwNFAkmhzLphxLCCwNlGPZTI5lU44lBJ4GikSTY9mUYwmBp4Ei0eRYNuVYQuBpoEg0OZZN&#10;OZYQeBooEk2OZVOOJQSOBk/lWELgZSAcy9PkWJ7KsYTA00Bm56fJsTyVYwmBp4HMzk+TY3kqxxIC&#10;TwPxE58mx/JUjiUEngbiJz5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KJXE8oTAs0CRaHIsO5SK&#10;WGAiUTmW3eRYdigVscBEonIsu8mx7MqxhMD6Csqx7CbHskOp5D4wOZZdOZYQeE1QJJocy64cSwg8&#10;CxSJJseyK8cSAs8CRaLJsezKsYTAskA5lt3kWHblWELgWaBINDmWXTmWEHgWKBJNjmVXjiUEngWK&#10;RJNj2ZVjCYFngSLR5Fh25VhC4FhwKMcSAq8A4VgOk2M5lGMJgWeBzM6HybEcyrGEwLNAZufD5FgO&#10;5VhC4Fkg68TD5FgO5VhC4Fkg68TD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S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iPr0zWxm6neQSZ8/Wu&#10;m4YFi1bSZgvLfOA9rBgLLiA3qBWbTrkDJu0yUtbTDKuKI5DAluY582k5oz+scd/fi+SuDJ58da7J&#10;S8TLja/t6hN6sJd1ZU/QAluKph+7ivbadpU5P8OLKAL6J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V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6UYjmQbByw+ab3oQ7VO8xRQJO2Uf7WcIwODt9ybdune95OnVl9VdicqrXJBvgVTnGOIBcm4B2&#10;pNKomZBIDUrji/BDhkTOaGXUUnyL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yex6XZQd6oIxDk3hcWlY1d3F1V7BKauzI5RDQBSL5AorlIpxuWozxwte+dw1zI3v&#10;BhJ5+nVQ97Q/FVIyVYIohNqawHmNYlB9T3D2jC5yzDLTvS92GiS81gNmFUr9ZZjjs8R3q7seR0Wf&#10;EP/A8zBRLZzdN4w/IYC3MJ+W60MjwFu/1E5i7Kax/YSiseybrizKxklkr3zz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/L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Lb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lskEQPbVi6sg6q8ESMN+F2Qw0cJvSB5A&#10;OOYK2bk6GzWheJX2MZHdOyAJ3aYAEeKWzxIoRRVqmOPILINoIXkSyZm6Y39AgU6R7W9aB1FwSwKw&#10;7aRkVMHs1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vFL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D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K2l08rYBuf&#10;5vAs5Wq83fQPHQsyu3DPW07W3au/kgBwLDmjk0wBFrVAhkIz/51Tg+Rc1qx+pokS2N+jVGNj3TCx&#10;rhyNodItbflpd558HgFmUeLn/Ld/n+SqFMjSucMyeOr76ONehRpG2fvi724xx3F1BaYSjrK/jWUy&#10;HBNjNzkZeecp/6Zh/LMmJmRNsJwzakEm08w+KU2EWGTCl9Ch0jwaOTQ6XYdJyUpiwpC8B5kqFbNn&#10;PGPKpp8YJbG81usgIX+5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1n1WvuuyzxNkra9aJkysNRlI7tfuWwlOVFdZf3mf&#10;J5lII80lyYlPD4GL+1cXVBQCnE4G+ZfK3r8BechEir0xNJdP43dKMqBKS3mWBfIk9oh40EDqBuSJ&#10;C3Fb0JLrXQQXrtM3F4k6hInSx+7pbOAwpRsJdktcB52teYLaRhLoWiJYKJMoVimnyDSUGXKO7UkR&#10;VSPeGjnj0yyqf5oEu/bpfqpoQeKeSQSkSZ68sc/03FD5SFsU25yNYMenlT6cKPkG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tbR++5J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lviY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r1W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4p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U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jfkq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N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TZDVgKVro8Q7KuclURofWF/z&#10;dZgIfI9GCz3n3iK6URAH7LO+fBr1W23wH5EBWUXc6OrhexRGpM4dknZ6JPdJkqm/frpju13y8T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D1NJWPZlS6kEwMftv4M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tBFiDRWjccOtS&#10;4dL1Id3VWKNxVM71YJx05Ro2INSvNPLGsW/mjEvjMztn6lDGjGTSLrr/XFZJTbnharaeDULPu7Tr&#10;jyhZd2M5o4xOqapNnfaWxQAr1wOjrC5sXetrwUcgHdG8peRqt31F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kq0p65xYB9YonZ9mJEyHFDUrPSZH65zfJOdpiRcM/omXbo1hTINdjzqDOb15UVRR&#10;gWzeXVWlmfOKG5p6Kjbrr+RxE8/mqC3rHDBBbOZC9c0es6WOk9qCpNgKpf66wrxYcBBjRtwIW2AX&#10;ts8aJl4su0K4szFbSZ7hdqwTcbgU6U+fxVGu1KTpIM2D3Vw/gjm/Kf9Fodt5UN6Wss6J+tQHredo&#10;V2zWXxeZNd40+qazshkcUmAMHq0TWWOOjJmyRFgmpvvH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DtaWlgv0svQh+jt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bdQUiRjHgEcagPXzhPrnz/KkUp9kpY8iwKALZeBFFVC&#10;3PCHq0wy+ASeozSozUOGCoWAgu7myQx9jzwveu3k7lUk1g3Hi5LqmhILn4kmTWq5SpO6d8GfrICS&#10;Qw9lHd8XTbfmCU96MQyGOdfBro3DnpWTFsRYodRflgo9HYim61/G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jdfZ8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oBSKSxPCDwNFIkmx/KAUhENTCQqx/IwOZYHlIpoYCJROZaHybE8lGMJgdULyrE8&#10;TI7lAaVS28DkWB7KsYTAq4Ii0eRYHsqxhMDTQJFociwP5VhC4GmgSDQ5lodyLCGwNFCO5WFyLA/l&#10;WELgaaBINDmWh3IsIfA0UCSaHMtDOZYQeBooEk2O5aEcSwg8DRSJJsfyUI4lBI4GT+VYQuBlIBzL&#10;0+RYnsqxhMDTQGbnp8mxPJVjCYGngczOT5NjeSrHEgJPA/ETnybH8lSOJQSeBuInP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AD07C69"/>
    <w:multiLevelType w:val="hybridMultilevel"/>
    <w:tmpl w:val="53AAF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416722C"/>
    <w:multiLevelType w:val="hybridMultilevel"/>
    <w:tmpl w:val="C0EA6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90835443">
    <w:abstractNumId w:val="10"/>
  </w:num>
  <w:num w:numId="2" w16cid:durableId="820927295">
    <w:abstractNumId w:val="12"/>
  </w:num>
  <w:num w:numId="3" w16cid:durableId="789982689">
    <w:abstractNumId w:val="9"/>
  </w:num>
  <w:num w:numId="4" w16cid:durableId="1397971743">
    <w:abstractNumId w:val="16"/>
  </w:num>
  <w:num w:numId="5" w16cid:durableId="1404452193">
    <w:abstractNumId w:val="15"/>
  </w:num>
  <w:num w:numId="6" w16cid:durableId="603342279">
    <w:abstractNumId w:val="8"/>
  </w:num>
  <w:num w:numId="7" w16cid:durableId="1611666019">
    <w:abstractNumId w:val="3"/>
  </w:num>
  <w:num w:numId="8" w16cid:durableId="985745992">
    <w:abstractNumId w:val="2"/>
  </w:num>
  <w:num w:numId="9" w16cid:durableId="821387256">
    <w:abstractNumId w:val="1"/>
  </w:num>
  <w:num w:numId="10" w16cid:durableId="1137643403">
    <w:abstractNumId w:val="0"/>
  </w:num>
  <w:num w:numId="11" w16cid:durableId="1483887417">
    <w:abstractNumId w:val="7"/>
  </w:num>
  <w:num w:numId="12" w16cid:durableId="899094676">
    <w:abstractNumId w:val="6"/>
  </w:num>
  <w:num w:numId="13" w16cid:durableId="493375768">
    <w:abstractNumId w:val="5"/>
  </w:num>
  <w:num w:numId="14" w16cid:durableId="830409263">
    <w:abstractNumId w:val="4"/>
  </w:num>
  <w:num w:numId="15" w16cid:durableId="2135246863">
    <w:abstractNumId w:val="13"/>
  </w:num>
  <w:num w:numId="16" w16cid:durableId="124852713">
    <w:abstractNumId w:val="14"/>
  </w:num>
  <w:num w:numId="17" w16cid:durableId="17062532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11"/>
    <w:rsid w:val="00060042"/>
    <w:rsid w:val="0008685D"/>
    <w:rsid w:val="00090860"/>
    <w:rsid w:val="00112FD7"/>
    <w:rsid w:val="00150ABD"/>
    <w:rsid w:val="001946FC"/>
    <w:rsid w:val="001B4DDE"/>
    <w:rsid w:val="001F1728"/>
    <w:rsid w:val="00222466"/>
    <w:rsid w:val="00247254"/>
    <w:rsid w:val="0024753C"/>
    <w:rsid w:val="00276026"/>
    <w:rsid w:val="00295B50"/>
    <w:rsid w:val="002B4549"/>
    <w:rsid w:val="002E18CA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D1B71"/>
    <w:rsid w:val="00452669"/>
    <w:rsid w:val="0045413F"/>
    <w:rsid w:val="004E158A"/>
    <w:rsid w:val="00541218"/>
    <w:rsid w:val="00550FC2"/>
    <w:rsid w:val="00560CC3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75B11"/>
    <w:rsid w:val="007A72A2"/>
    <w:rsid w:val="007B3C81"/>
    <w:rsid w:val="007D67CA"/>
    <w:rsid w:val="007E3E36"/>
    <w:rsid w:val="007E668F"/>
    <w:rsid w:val="007F5B63"/>
    <w:rsid w:val="007F7C68"/>
    <w:rsid w:val="00803A0A"/>
    <w:rsid w:val="00846CB9"/>
    <w:rsid w:val="008566AA"/>
    <w:rsid w:val="00892769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B0741"/>
    <w:rsid w:val="00AC3988"/>
    <w:rsid w:val="00AC41EB"/>
    <w:rsid w:val="00AC6C7E"/>
    <w:rsid w:val="00B01D21"/>
    <w:rsid w:val="00B4158A"/>
    <w:rsid w:val="00B6466C"/>
    <w:rsid w:val="00B83C47"/>
    <w:rsid w:val="00BB1B5D"/>
    <w:rsid w:val="00BC22C7"/>
    <w:rsid w:val="00BD195A"/>
    <w:rsid w:val="00C07240"/>
    <w:rsid w:val="00C14078"/>
    <w:rsid w:val="00C53286"/>
    <w:rsid w:val="00C84C81"/>
    <w:rsid w:val="00CE1E3D"/>
    <w:rsid w:val="00D053FA"/>
    <w:rsid w:val="00D140DA"/>
    <w:rsid w:val="00DC3F0A"/>
    <w:rsid w:val="00DD35D0"/>
    <w:rsid w:val="00E173A1"/>
    <w:rsid w:val="00E26AED"/>
    <w:rsid w:val="00E37576"/>
    <w:rsid w:val="00E53608"/>
    <w:rsid w:val="00E73AB8"/>
    <w:rsid w:val="00E90A60"/>
    <w:rsid w:val="00ED47F7"/>
    <w:rsid w:val="00ED6870"/>
    <w:rsid w:val="00EE7E09"/>
    <w:rsid w:val="00EF4545"/>
    <w:rsid w:val="00F0223C"/>
    <w:rsid w:val="00F3235D"/>
    <w:rsid w:val="00F32393"/>
    <w:rsid w:val="00F461FA"/>
    <w:rsid w:val="00F878BD"/>
    <w:rsid w:val="00FB262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417AE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Zmnka1">
    <w:name w:val="Zmínka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Profesion&#225;ln&#237;%20&#382;ivotopis%20s%20modr&#253;mi%20kruh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57B0411A68E40B1BE02BF6B138171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B02D1F-0F9C-47DB-B256-F23899257CCA}"/>
      </w:docPartPr>
      <w:docPartBody>
        <w:p w:rsidR="00536DCA" w:rsidRDefault="00536DCA">
          <w:pPr>
            <w:pStyle w:val="A57B0411A68E40B1BE02BF6B13817170"/>
          </w:pPr>
          <w:r w:rsidRPr="007A72A2">
            <w:t>Pracovní zkušenosti</w:t>
          </w:r>
        </w:p>
      </w:docPartBody>
    </w:docPart>
    <w:docPart>
      <w:docPartPr>
        <w:name w:val="4F44BE61DB944DD1B4F65A6329231F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569BF8-AF14-4D68-9779-912468E46749}"/>
      </w:docPartPr>
      <w:docPartBody>
        <w:p w:rsidR="00536DCA" w:rsidRDefault="00536DCA">
          <w:pPr>
            <w:pStyle w:val="4F44BE61DB944DD1B4F65A6329231FEE"/>
          </w:pPr>
          <w:r w:rsidRPr="007A72A2">
            <w:t>Vzdělání</w:t>
          </w:r>
        </w:p>
      </w:docPartBody>
    </w:docPart>
    <w:docPart>
      <w:docPartPr>
        <w:name w:val="C49BBF09821642B2A1A739CC9C1381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6B8D8C-369F-4E79-A1AD-EDA72257A8FC}"/>
      </w:docPartPr>
      <w:docPartBody>
        <w:p w:rsidR="00536DCA" w:rsidRDefault="00536DCA">
          <w:pPr>
            <w:pStyle w:val="C49BBF09821642B2A1A739CC9C138150"/>
          </w:pPr>
          <w:r w:rsidRPr="00452669">
            <w:rPr>
              <w:lang w:bidi="cs-CZ"/>
            </w:rPr>
            <w:t>[</w:t>
          </w:r>
          <w:r w:rsidRPr="00452669">
            <w:rPr>
              <w:rStyle w:val="Zstupntext"/>
              <w:color w:val="FFC000" w:themeColor="accent4"/>
              <w:lang w:bidi="cs-CZ"/>
            </w:rPr>
            <w:t>Váš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CA"/>
    <w:rsid w:val="00536DCA"/>
    <w:rsid w:val="00B0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57B0411A68E40B1BE02BF6B13817170">
    <w:name w:val="A57B0411A68E40B1BE02BF6B13817170"/>
  </w:style>
  <w:style w:type="paragraph" w:customStyle="1" w:styleId="4F44BE61DB944DD1B4F65A6329231FEE">
    <w:name w:val="4F44BE61DB944DD1B4F65A6329231FEE"/>
  </w:style>
  <w:style w:type="character" w:styleId="Zstupntext">
    <w:name w:val="Placeholder Text"/>
    <w:basedOn w:val="Standardnpsmoodstavce"/>
    <w:uiPriority w:val="99"/>
    <w:semiHidden/>
    <w:rPr>
      <w:rFonts w:ascii="Calibri" w:hAnsi="Calibri" w:cs="Calibri"/>
      <w:color w:val="808080"/>
    </w:rPr>
  </w:style>
  <w:style w:type="paragraph" w:customStyle="1" w:styleId="C49BBF09821642B2A1A739CC9C138150">
    <w:name w:val="C49BBF09821642B2A1A739CC9C1381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35C98-0EF8-4D3A-A59C-FFC1911467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71af3243-3dd4-4a8d-8c0d-dd76da1f02a5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16c05727-aa75-4e4a-9b5f-8a80a1165891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kruhy.dotx</Template>
  <TotalTime>0</TotalTime>
  <Pages>2</Pages>
  <Words>239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2024-05-15T20:36:00Z</dcterms:created>
  <dcterms:modified xsi:type="dcterms:W3CDTF">2024-05-15T20:36:00Z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